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111" w:rsidRDefault="00DF3111">
      <w:bookmarkStart w:id="0" w:name="_GoBack"/>
      <w:bookmarkEnd w:id="0"/>
      <w:r>
        <w:t>Cody Hanks</w:t>
      </w:r>
    </w:p>
    <w:p w:rsidR="00DF3111" w:rsidRDefault="00DF3111">
      <w:proofErr w:type="gramStart"/>
      <w:r>
        <w:t>ECE 479 Robotics II</w:t>
      </w:r>
      <w:proofErr w:type="gramEnd"/>
      <w:r>
        <w:t xml:space="preserve"> </w:t>
      </w:r>
    </w:p>
    <w:p w:rsidR="00DF3111" w:rsidRDefault="00DF3111">
      <w:r>
        <w:t xml:space="preserve">2013 – Home work 1 </w:t>
      </w:r>
    </w:p>
    <w:p w:rsidR="00DF3111" w:rsidRDefault="00DF3111">
      <w:r>
        <w:t xml:space="preserve">Using Octave and image package I was able to practice several of the techniques you previously mentioned in the lectures.  After trying several of the operations mentioned in class I decided to work mainly with </w:t>
      </w:r>
      <w:r w:rsidR="008A3C0E">
        <w:t xml:space="preserve">erosion.   After taking pictures of several hallways I used them to </w:t>
      </w:r>
      <w:proofErr w:type="gramStart"/>
      <w:r w:rsidR="008A3C0E">
        <w:t>run  several</w:t>
      </w:r>
      <w:proofErr w:type="gramEnd"/>
      <w:r w:rsidR="008A3C0E">
        <w:t xml:space="preserve"> processes and develop some additional information.   Below is the fi</w:t>
      </w:r>
      <w:r w:rsidR="00F86B59">
        <w:t xml:space="preserve">rst image used in this project, we can easily see the hallway and several doors.   </w:t>
      </w:r>
    </w:p>
    <w:p w:rsidR="007E78A2" w:rsidRDefault="00A57301">
      <w:r>
        <w:rPr>
          <w:noProof/>
        </w:rPr>
        <w:drawing>
          <wp:inline distT="0" distB="0" distL="0" distR="0">
            <wp:extent cx="2362200" cy="1771650"/>
            <wp:effectExtent l="19050" t="0" r="0" b="0"/>
            <wp:docPr id="20" name="Picture 20" descr="Y:\schoolimages\imageprocessed\hallwaywd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:\schoolimages\imageprocessed\hallwaywdr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0501" cy="1771650"/>
            <wp:effectExtent l="19050" t="0" r="1699" b="0"/>
            <wp:docPr id="19" name="Picture 19" descr="Y:\schoolimages\imageprocessed\hallwaywdr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schoolimages\imageprocessed\hallwaywdring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95" cy="177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1758628"/>
            <wp:effectExtent l="19050" t="0" r="0" b="0"/>
            <wp:docPr id="22" name="Picture 21" descr="Y:\schoolimages\imageprocessed\hallwaywdring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:\schoolimages\imageprocessed\hallwaywdringedge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52" cy="176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E7" w:rsidRDefault="00E631E7">
      <w:r>
        <w:br w:type="page"/>
      </w:r>
    </w:p>
    <w:p w:rsidR="000F1E89" w:rsidRDefault="00F86B59">
      <w:r>
        <w:lastRenderedPageBreak/>
        <w:t xml:space="preserve">With the second image I </w:t>
      </w:r>
      <w:proofErr w:type="spellStart"/>
      <w:r>
        <w:t>tired</w:t>
      </w:r>
      <w:proofErr w:type="spellEnd"/>
      <w:r>
        <w:t xml:space="preserve"> to further use different structuring elements starting with </w:t>
      </w:r>
      <w:proofErr w:type="gramStart"/>
      <w:r>
        <w:t>a  5x5</w:t>
      </w:r>
      <w:proofErr w:type="gramEnd"/>
      <w:r>
        <w:t xml:space="preserve"> matrix of ones and moving to a 10x10, 20x20, 30x30 and 40x40.   After completing several passes on the image and using edge detection I was able to get several elements from the photo such as the light fixtures on the celling,   I found it really difficult to get rid of the </w:t>
      </w:r>
      <w:r w:rsidR="008F0866">
        <w:t xml:space="preserve">noise on the photo, and found that running erosion both before and after </w:t>
      </w:r>
      <w:proofErr w:type="gramStart"/>
      <w:r w:rsidR="008F0866">
        <w:t>using  edge</w:t>
      </w:r>
      <w:proofErr w:type="gramEnd"/>
      <w:r w:rsidR="008F0866">
        <w:t xml:space="preserve"> detection provided the best </w:t>
      </w:r>
      <w:proofErr w:type="spellStart"/>
      <w:r w:rsidR="008F0866">
        <w:t>resulst</w:t>
      </w:r>
      <w:proofErr w:type="spellEnd"/>
      <w:r w:rsidR="008F0866">
        <w:t xml:space="preserve">. </w:t>
      </w:r>
    </w:p>
    <w:p w:rsidR="00E631E7" w:rsidRDefault="00E631E7"/>
    <w:p w:rsidR="007E78A2" w:rsidRDefault="00A57301">
      <w:r>
        <w:rPr>
          <w:noProof/>
        </w:rPr>
        <w:drawing>
          <wp:inline distT="0" distB="0" distL="0" distR="0">
            <wp:extent cx="2362200" cy="1771650"/>
            <wp:effectExtent l="19050" t="0" r="0" b="0"/>
            <wp:docPr id="5" name="Picture 5" descr="Y:\schoolimages\imageprocessed\hallway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schoolimages\imageprocessed\hallwaylo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0930" cy="1771972"/>
            <wp:effectExtent l="19050" t="0" r="1270" b="0"/>
            <wp:docPr id="30" name="Picture 4" descr="Y:\schoolimages\imageprocessed\hallwaylo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schoolimages\imageprocessed\hallwaylock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29" cy="177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8A2">
        <w:rPr>
          <w:noProof/>
        </w:rPr>
        <w:drawing>
          <wp:inline distT="0" distB="0" distL="0" distR="0">
            <wp:extent cx="2360501" cy="1771650"/>
            <wp:effectExtent l="19050" t="0" r="1699" b="0"/>
            <wp:docPr id="42" name="Picture 6" descr="Y:\schoolimages\imageprocessed\hallwaylock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schoolimages\imageprocessed\hallwaylockedge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48" cy="17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8A2">
        <w:rPr>
          <w:noProof/>
        </w:rPr>
        <w:drawing>
          <wp:inline distT="0" distB="0" distL="0" distR="0">
            <wp:extent cx="2362200" cy="1772926"/>
            <wp:effectExtent l="19050" t="0" r="0" b="0"/>
            <wp:docPr id="43" name="Picture 7" descr="Y:\schoolimages\imageprocessed\hallwaylockopen5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schoolimages\imageprocessed\hallwaylockopen5edge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8A2">
        <w:rPr>
          <w:noProof/>
        </w:rPr>
        <w:drawing>
          <wp:inline distT="0" distB="0" distL="0" distR="0">
            <wp:extent cx="2360930" cy="1771972"/>
            <wp:effectExtent l="19050" t="0" r="1270" b="0"/>
            <wp:docPr id="44" name="Picture 8" descr="Y:\schoolimages\imageprocessed\hallwaylockopen10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schoolimages\imageprocessed\hallwaylockopen10edge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59" cy="177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8532" cy="1777677"/>
            <wp:effectExtent l="19050" t="0" r="0" b="0"/>
            <wp:docPr id="32" name="Picture 11" descr="Y:\schoolimages\imageprocessed\hallwaylockopen30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schoolimages\imageprocessed\hallwaylockopen30edge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43" cy="177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00100" cy="1876425"/>
            <wp:effectExtent l="19050" t="0" r="0" b="0"/>
            <wp:docPr id="26" name="Picture 9" descr="Y:\schoolimages\imageprocessed\hallwaylockopen20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schoolimages\imageprocessed\hallwaylockopen20edge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8A2">
        <w:rPr>
          <w:noProof/>
        </w:rPr>
        <w:drawing>
          <wp:inline distT="0" distB="0" distL="0" distR="0">
            <wp:extent cx="2512791" cy="1885950"/>
            <wp:effectExtent l="19050" t="0" r="1809" b="0"/>
            <wp:docPr id="48" name="Picture 10" descr="Y:\schoolimages\imageprocessed\hallwaylockopen20edgefi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schoolimages\imageprocessed\hallwaylockopen20edgefill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9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8A2">
        <w:rPr>
          <w:noProof/>
        </w:rPr>
        <w:drawing>
          <wp:inline distT="0" distB="0" distL="0" distR="0">
            <wp:extent cx="2495550" cy="1873011"/>
            <wp:effectExtent l="19050" t="0" r="0" b="0"/>
            <wp:docPr id="46" name="Picture 12" descr="Y:\schoolimages\imageprocessed\hallwaylockopen40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schoolimages\imageprocessed\hallwaylockopen40edge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66" cy="188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8A2">
        <w:rPr>
          <w:noProof/>
        </w:rPr>
        <w:drawing>
          <wp:inline distT="0" distB="0" distL="0" distR="0">
            <wp:extent cx="2495550" cy="1873010"/>
            <wp:effectExtent l="19050" t="0" r="0" b="0"/>
            <wp:docPr id="47" name="Picture 13" descr="Y:\schoolimages\imageprocessed\hallwaylockopen40edgefil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schoolimages\imageprocessed\hallwaylockopen40edgefill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10" cy="187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866" w:rsidRDefault="008F0866">
      <w:r>
        <w:br w:type="page"/>
      </w:r>
    </w:p>
    <w:p w:rsidR="008F0866" w:rsidRDefault="008F0866">
      <w:r>
        <w:lastRenderedPageBreak/>
        <w:t>For the last photo I use a mostly empty hallway and again found that running erosion before and after the edge detection provided the least noise.</w:t>
      </w:r>
    </w:p>
    <w:p w:rsidR="00605575" w:rsidRDefault="00A57301">
      <w:r>
        <w:rPr>
          <w:noProof/>
        </w:rPr>
        <w:drawing>
          <wp:inline distT="0" distB="0" distL="0" distR="0">
            <wp:extent cx="2314575" cy="1735931"/>
            <wp:effectExtent l="19050" t="0" r="9525" b="0"/>
            <wp:docPr id="2" name="Picture 2" descr="Y:\schoolimages\imageprocessed\hall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schoolimages\imageprocessed\hallwa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9737" cy="1733550"/>
            <wp:effectExtent l="19050" t="0" r="0" b="0"/>
            <wp:docPr id="1" name="Picture 1" descr="Y:\schoolimages\imageprocessed\hallw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schoolimages\imageprocessed\hallway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31" cy="173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8A2">
        <w:rPr>
          <w:noProof/>
        </w:rPr>
        <w:drawing>
          <wp:inline distT="0" distB="0" distL="0" distR="0">
            <wp:extent cx="2309736" cy="1733550"/>
            <wp:effectExtent l="19050" t="0" r="0" b="0"/>
            <wp:docPr id="49" name="Picture 3" descr="Y:\schoolimages\imageprocessed\hallway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schoolimages\imageprocessed\hallwayedge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06" cy="174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8A2">
        <w:rPr>
          <w:noProof/>
        </w:rPr>
        <w:drawing>
          <wp:inline distT="0" distB="0" distL="0" distR="0">
            <wp:extent cx="2305050" cy="1730032"/>
            <wp:effectExtent l="19050" t="0" r="0" b="0"/>
            <wp:docPr id="52" name="Picture 14" descr="Y:\schoolimages\imageprocessed\hallwayopen5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schoolimages\imageprocessed\hallwayopen5edge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866">
        <w:rPr>
          <w:noProof/>
        </w:rPr>
        <w:drawing>
          <wp:inline distT="0" distB="0" distL="0" distR="0">
            <wp:extent cx="2314575" cy="1737181"/>
            <wp:effectExtent l="19050" t="0" r="9525" b="0"/>
            <wp:docPr id="4" name="Picture 15" descr="Y:\schoolimages\imageprocessed\hallwayopen10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schoolimages\imageprocessed\hallwayopen10edge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07" cy="17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866">
        <w:rPr>
          <w:noProof/>
        </w:rPr>
        <w:drawing>
          <wp:inline distT="0" distB="0" distL="0" distR="0">
            <wp:extent cx="2305050" cy="1730032"/>
            <wp:effectExtent l="19050" t="0" r="0" b="0"/>
            <wp:docPr id="3" name="Picture 18" descr="Y:\schoolimages\imageprocessed\hallwayopen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schoolimages\imageprocessed\hallwayopenedge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82" cy="173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4575" cy="1737181"/>
            <wp:effectExtent l="19050" t="0" r="9525" b="0"/>
            <wp:docPr id="36" name="Picture 16" descr="Y:\schoolimages\imageprocessed\hallwayopen20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schoolimages\imageprocessed\hallwayopen20edge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02" cy="173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8A2">
        <w:rPr>
          <w:noProof/>
        </w:rPr>
        <w:drawing>
          <wp:inline distT="0" distB="0" distL="0" distR="0">
            <wp:extent cx="2305050" cy="1730032"/>
            <wp:effectExtent l="19050" t="0" r="0" b="0"/>
            <wp:docPr id="38" name="Picture 17" descr="Y:\schoolimages\imageprocessed\hallwayopen40ed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schoolimages\imageprocessed\hallwayopen40edge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01" cy="173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0E" w:rsidRDefault="008A3C0E"/>
    <w:p w:rsidR="008A3C0E" w:rsidRDefault="008A3C0E">
      <w:r>
        <w:br w:type="page"/>
      </w:r>
    </w:p>
    <w:p w:rsidR="008A3C0E" w:rsidRDefault="008A3C0E" w:rsidP="008A3C0E">
      <w:r>
        <w:lastRenderedPageBreak/>
        <w:t>Starting Octave...</w:t>
      </w:r>
    </w:p>
    <w:p w:rsidR="008A3C0E" w:rsidRDefault="008A3C0E" w:rsidP="008A3C0E">
      <w:r>
        <w:t>GNU Octave, version 3.2.4</w:t>
      </w:r>
    </w:p>
    <w:p w:rsidR="008A3C0E" w:rsidRDefault="008A3C0E" w:rsidP="008A3C0E">
      <w:proofErr w:type="gramStart"/>
      <w:r>
        <w:t>Copyright (C) 2009 John W. Eaton and others.</w:t>
      </w:r>
      <w:proofErr w:type="gramEnd"/>
    </w:p>
    <w:p w:rsidR="008A3C0E" w:rsidRDefault="008A3C0E" w:rsidP="008A3C0E">
      <w:r>
        <w:t>This is free software; see the source code for copying conditions.</w:t>
      </w:r>
    </w:p>
    <w:p w:rsidR="008A3C0E" w:rsidRDefault="008A3C0E" w:rsidP="008A3C0E">
      <w:r>
        <w:t>There is ABSOLUTELY NO WARRANTY; not even for MERCHANTABILITY or</w:t>
      </w:r>
    </w:p>
    <w:p w:rsidR="008A3C0E" w:rsidRDefault="008A3C0E" w:rsidP="008A3C0E">
      <w:proofErr w:type="gramStart"/>
      <w:r>
        <w:t>FITNESS FOR A PARTICULAR PURPOSE.</w:t>
      </w:r>
      <w:proofErr w:type="gramEnd"/>
      <w:r>
        <w:t xml:space="preserve">  For details, type `warranty'.</w:t>
      </w:r>
    </w:p>
    <w:p w:rsidR="008A3C0E" w:rsidRDefault="008A3C0E" w:rsidP="008A3C0E"/>
    <w:p w:rsidR="008A3C0E" w:rsidRDefault="008A3C0E" w:rsidP="008A3C0E">
      <w:r>
        <w:t>Octave was configured for "i686-pc-linux-gnu".</w:t>
      </w:r>
    </w:p>
    <w:p w:rsidR="008A3C0E" w:rsidRDefault="008A3C0E" w:rsidP="008A3C0E"/>
    <w:p w:rsidR="008A3C0E" w:rsidRDefault="008A3C0E" w:rsidP="008A3C0E">
      <w:r>
        <w:t>Additional information about Octave is available at http://www.octave.org.</w:t>
      </w:r>
    </w:p>
    <w:p w:rsidR="008A3C0E" w:rsidRDefault="008A3C0E" w:rsidP="008A3C0E"/>
    <w:p w:rsidR="008A3C0E" w:rsidRDefault="008A3C0E" w:rsidP="008A3C0E">
      <w:r>
        <w:t>Please contribute if you find this software useful.</w:t>
      </w:r>
    </w:p>
    <w:p w:rsidR="008A3C0E" w:rsidRDefault="008A3C0E" w:rsidP="008A3C0E">
      <w:r>
        <w:t>For more information, visit http://www.octave.org/help-wanted.html</w:t>
      </w:r>
    </w:p>
    <w:p w:rsidR="008A3C0E" w:rsidRDefault="008A3C0E" w:rsidP="008A3C0E"/>
    <w:p w:rsidR="008A3C0E" w:rsidRDefault="008A3C0E" w:rsidP="008A3C0E">
      <w:r>
        <w:t>Report bugs to &lt;bug@octave.org&gt; (but first, please read</w:t>
      </w:r>
    </w:p>
    <w:p w:rsidR="008A3C0E" w:rsidRDefault="008A3C0E" w:rsidP="008A3C0E">
      <w:proofErr w:type="gramStart"/>
      <w:r>
        <w:t>http://www.octave.org/bugs.html to learn how to write a helpful report).</w:t>
      </w:r>
      <w:proofErr w:type="gramEnd"/>
    </w:p>
    <w:p w:rsidR="008A3C0E" w:rsidRDefault="008A3C0E" w:rsidP="008A3C0E"/>
    <w:p w:rsidR="008A3C0E" w:rsidRDefault="008A3C0E" w:rsidP="008A3C0E">
      <w:r>
        <w:t>For information about changes from previous versions, type `news'.</w:t>
      </w:r>
    </w:p>
    <w:p w:rsidR="008A3C0E" w:rsidRDefault="008A3C0E" w:rsidP="008A3C0E"/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rgb2gray(imread("~/Documents/imgs/hallway.jpg")),"~/Documents/imgs/</w:t>
      </w:r>
    </w:p>
    <w:p w:rsidR="008A3C0E" w:rsidRDefault="008A3C0E" w:rsidP="008A3C0E">
      <w:r>
        <w:t>hallway.bmp");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rgb2gray(imread("~/Documents/imgs/hallwaylock.jpg")),"~/Documents/i</w:t>
      </w:r>
    </w:p>
    <w:p w:rsidR="008A3C0E" w:rsidRDefault="008A3C0E" w:rsidP="008A3C0E">
      <w:proofErr w:type="gramStart"/>
      <w:r>
        <w:t>mgs/hallwaylock.bmp</w:t>
      </w:r>
      <w:proofErr w:type="gramEnd"/>
      <w:r>
        <w:t>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rgb2gray(imread("~/Documents/imgs/hallwaywdring.jpg")),"~/Documents</w:t>
      </w:r>
    </w:p>
    <w:p w:rsidR="008A3C0E" w:rsidRDefault="008A3C0E" w:rsidP="008A3C0E">
      <w:r>
        <w:t>/</w:t>
      </w:r>
      <w:proofErr w:type="spellStart"/>
      <w:r>
        <w:t>imgs</w:t>
      </w:r>
      <w:proofErr w:type="spellEnd"/>
      <w:r>
        <w:t>/hallwaywdring.bmp");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edge(imread("~/Documents/imgs/hallwaylock.bmp")),"~/Documents/imgs/</w:t>
      </w:r>
    </w:p>
    <w:p w:rsidR="008A3C0E" w:rsidRDefault="008A3C0E" w:rsidP="008A3C0E">
      <w:r>
        <w:t>hallwaylockedge.bmp");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edge(imread("~/Documents/imgs/hallway.bmp")),"~/Documents/imgs/hall</w:t>
      </w:r>
    </w:p>
    <w:p w:rsidR="008A3C0E" w:rsidRDefault="008A3C0E" w:rsidP="008A3C0E">
      <w:r>
        <w:t>way.bmp");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edge(imread("~/Documents/imgs/hallwaywdring.bmp")),"~/Documents/img</w:t>
      </w:r>
    </w:p>
    <w:p w:rsidR="008A3C0E" w:rsidRDefault="008A3C0E" w:rsidP="008A3C0E">
      <w:proofErr w:type="gramStart"/>
      <w:r>
        <w:t>s/hallwaywdring.bmp</w:t>
      </w:r>
      <w:proofErr w:type="gramEnd"/>
      <w:r>
        <w:t>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rgb2gray(imread("~/Documents/imgs/hallway.jpg")),"~/Documents/imgs/</w:t>
      </w:r>
    </w:p>
    <w:p w:rsidR="008A3C0E" w:rsidRDefault="008A3C0E" w:rsidP="008A3C0E">
      <w:r>
        <w:t>hallway.bmp");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rgb2gray(imread("~/Documents/imgs/hallwaywdring.jpg")),"~/Documents</w:t>
      </w:r>
    </w:p>
    <w:p w:rsidR="008A3C0E" w:rsidRDefault="008A3C0E" w:rsidP="008A3C0E">
      <w:r>
        <w:t>/</w:t>
      </w:r>
      <w:proofErr w:type="spellStart"/>
      <w:r>
        <w:t>imgs</w:t>
      </w:r>
      <w:proofErr w:type="spellEnd"/>
      <w:r>
        <w:t>/hallwaywdring.bmp");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edge(imopen(imread("~/Documents/imgs/hallway.bmp"),ones(5,5))),"~/D</w:t>
      </w:r>
    </w:p>
    <w:p w:rsidR="008A3C0E" w:rsidRDefault="008A3C0E" w:rsidP="008A3C0E">
      <w:proofErr w:type="spellStart"/>
      <w:r>
        <w:lastRenderedPageBreak/>
        <w:t>ocuments</w:t>
      </w:r>
      <w:proofErr w:type="spellEnd"/>
      <w:r>
        <w:t>/</w:t>
      </w:r>
      <w:proofErr w:type="spellStart"/>
      <w:r>
        <w:t>imgs</w:t>
      </w:r>
      <w:proofErr w:type="spellEnd"/>
      <w:r>
        <w:t>/hallwayopenedge.bmp");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edge(imopen(imread("~/Documents/imgs/hallway.bmp"),ones(10,10))),"~</w:t>
      </w:r>
    </w:p>
    <w:p w:rsidR="008A3C0E" w:rsidRDefault="008A3C0E" w:rsidP="008A3C0E">
      <w:r>
        <w:t>/Documents/</w:t>
      </w:r>
      <w:proofErr w:type="spellStart"/>
      <w:r>
        <w:t>imgs</w:t>
      </w:r>
      <w:proofErr w:type="spellEnd"/>
      <w:r>
        <w:t>/hallwayopenedge.bmp");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edge(imopen(imread("~/Documents/imgs/hallway.bmp"),ones(10,10))),"~</w:t>
      </w:r>
    </w:p>
    <w:p w:rsidR="008A3C0E" w:rsidRDefault="008A3C0E" w:rsidP="008A3C0E">
      <w:r>
        <w:t>/Documents/</w:t>
      </w:r>
      <w:proofErr w:type="spellStart"/>
      <w:r>
        <w:t>imgs</w:t>
      </w:r>
      <w:proofErr w:type="spellEnd"/>
      <w:r>
        <w:t>/hallwayopen10edge.bmp");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edge(imopen(imread("~/Documents/imgs/hallway.bmp"),ones(5,5))),"~/D</w:t>
      </w:r>
    </w:p>
    <w:p w:rsidR="008A3C0E" w:rsidRDefault="008A3C0E" w:rsidP="008A3C0E">
      <w:proofErr w:type="spellStart"/>
      <w:r>
        <w:t>ocuments</w:t>
      </w:r>
      <w:proofErr w:type="spellEnd"/>
      <w:r>
        <w:t>/</w:t>
      </w:r>
      <w:proofErr w:type="spellStart"/>
      <w:r>
        <w:t>imgs</w:t>
      </w:r>
      <w:proofErr w:type="spellEnd"/>
      <w:r>
        <w:t>/hallwayopen5edge.bmp");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edge(imopen(imread("~/Documents/imgs/hallwaylock.bmp"),ones(5,5))),</w:t>
      </w:r>
    </w:p>
    <w:p w:rsidR="008A3C0E" w:rsidRDefault="008A3C0E" w:rsidP="008A3C0E">
      <w:r>
        <w:t>"~/Documents/</w:t>
      </w:r>
      <w:proofErr w:type="spellStart"/>
      <w:r>
        <w:t>imgs</w:t>
      </w:r>
      <w:proofErr w:type="spellEnd"/>
      <w:r>
        <w:t>/hallwaylockopen5edge.bmp");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edge(imopen(imread("~/Documents/imgs/hallwaylock.bmp"),ones(10,10))</w:t>
      </w:r>
    </w:p>
    <w:p w:rsidR="008A3C0E" w:rsidRDefault="008A3C0E" w:rsidP="008A3C0E">
      <w:r>
        <w:t>),"~/Documents/</w:t>
      </w:r>
      <w:proofErr w:type="spellStart"/>
      <w:r>
        <w:t>imgs</w:t>
      </w:r>
      <w:proofErr w:type="spellEnd"/>
      <w:r>
        <w:t>/hallwaylockopen10edge.bmp");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edge(imopen(imread("~/Documents/imgs/hallwaylock.bmp"),ones(30,30))</w:t>
      </w:r>
    </w:p>
    <w:p w:rsidR="008A3C0E" w:rsidRDefault="008A3C0E" w:rsidP="008A3C0E">
      <w:r>
        <w:t>),"~/Documents/</w:t>
      </w:r>
      <w:proofErr w:type="spellStart"/>
      <w:r>
        <w:t>imgs</w:t>
      </w:r>
      <w:proofErr w:type="spellEnd"/>
      <w:r>
        <w:t>/hallwaylockopen30edge.bmp");</w:t>
      </w:r>
    </w:p>
    <w:p w:rsidR="008A3C0E" w:rsidRDefault="008A3C0E" w:rsidP="008A3C0E">
      <w:r>
        <w:t xml:space="preserve"> </w:t>
      </w:r>
      <w:proofErr w:type="gramStart"/>
      <w:r>
        <w:t>imwrite(</w:t>
      </w:r>
      <w:proofErr w:type="gramEnd"/>
      <w:r>
        <w:t>edge(imopen(imread("~/Documents/imgs/hallwaylock.bmp"),ones(30,30))),"</w:t>
      </w:r>
    </w:p>
    <w:p w:rsidR="008A3C0E" w:rsidRDefault="008A3C0E" w:rsidP="008A3C0E">
      <w:r>
        <w:t>~/Documents/</w:t>
      </w:r>
      <w:proofErr w:type="spellStart"/>
      <w:r>
        <w:t>imgs</w:t>
      </w:r>
      <w:proofErr w:type="spellEnd"/>
      <w:r>
        <w:t>/hallwaylockopen30edge.bmp");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edge(imopen(imread("~/Documents/imgs/hallwaylock.bmp"),ones(30,30))</w:t>
      </w:r>
    </w:p>
    <w:p w:rsidR="008A3C0E" w:rsidRDefault="008A3C0E" w:rsidP="008A3C0E">
      <w:r>
        <w:t>),"~/Documents/</w:t>
      </w:r>
      <w:proofErr w:type="spellStart"/>
      <w:r>
        <w:t>imgs</w:t>
      </w:r>
      <w:proofErr w:type="spellEnd"/>
      <w:r>
        <w:t>/hallwaylockopen20edge.bmp");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edge(imopen(imread("~/Documents/imgs/hallwaylock.bmp"),ones(40,40))</w:t>
      </w:r>
    </w:p>
    <w:p w:rsidR="008A3C0E" w:rsidRDefault="008A3C0E" w:rsidP="008A3C0E">
      <w:r>
        <w:lastRenderedPageBreak/>
        <w:t>),"~/Documents/</w:t>
      </w:r>
      <w:proofErr w:type="spellStart"/>
      <w:r>
        <w:t>imgs</w:t>
      </w:r>
      <w:proofErr w:type="spellEnd"/>
      <w:r>
        <w:t>/hallwaylockopen40edge.bmp");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edge(imopen(imread("~/Documents/imgs/hallway.bmp"),ones(40,40))),"~</w:t>
      </w:r>
    </w:p>
    <w:p w:rsidR="008A3C0E" w:rsidRDefault="008A3C0E" w:rsidP="008A3C0E">
      <w:r>
        <w:t>/Documents/</w:t>
      </w:r>
      <w:proofErr w:type="spellStart"/>
      <w:r>
        <w:t>imgs</w:t>
      </w:r>
      <w:proofErr w:type="spellEnd"/>
      <w:r>
        <w:t>/hallwayopen40edge.bmp");</w:t>
      </w:r>
    </w:p>
    <w:p w:rsidR="008A3C0E" w:rsidRDefault="008A3C0E" w:rsidP="008A3C0E">
      <w:r>
        <w:t xml:space="preserve">&gt;&gt;&gt; </w:t>
      </w:r>
      <w:proofErr w:type="gramStart"/>
      <w:r>
        <w:t>imwrite(</w:t>
      </w:r>
      <w:proofErr w:type="gramEnd"/>
      <w:r>
        <w:t>edge(imopen(imread("~/Documents/imgs/hallway.bmp"),ones(20,20))),"~</w:t>
      </w:r>
    </w:p>
    <w:p w:rsidR="008A3C0E" w:rsidRDefault="008A3C0E" w:rsidP="008A3C0E">
      <w:r>
        <w:t>/Documents/</w:t>
      </w:r>
      <w:proofErr w:type="spellStart"/>
      <w:r>
        <w:t>imgs</w:t>
      </w:r>
      <w:proofErr w:type="spellEnd"/>
      <w:r>
        <w:t>/hallwayopen20edge.bmp");</w:t>
      </w:r>
    </w:p>
    <w:p w:rsidR="008A3C0E" w:rsidRDefault="008A3C0E" w:rsidP="008A3C0E">
      <w:r>
        <w:t xml:space="preserve">&gt;&gt;&gt; </w:t>
      </w:r>
      <w:proofErr w:type="gramStart"/>
      <w:r>
        <w:t>imshow(</w:t>
      </w:r>
      <w:proofErr w:type="gramEnd"/>
      <w:r>
        <w:t>imerode(imread("~/Documents/imgs/hallwaylockopen20edge.bmp"),ones(7,</w:t>
      </w:r>
    </w:p>
    <w:p w:rsidR="008A3C0E" w:rsidRDefault="008A3C0E" w:rsidP="008A3C0E">
      <w:r>
        <w:t>7)));</w:t>
      </w:r>
    </w:p>
    <w:p w:rsidR="008A3C0E" w:rsidRDefault="008A3C0E" w:rsidP="008A3C0E">
      <w:r>
        <w:t>&gt;&gt;&gt; [</w:t>
      </w:r>
      <w:proofErr w:type="spellStart"/>
      <w:r>
        <w:t>i</w:t>
      </w:r>
      <w:proofErr w:type="spellEnd"/>
      <w:r>
        <w:t xml:space="preserve"> </w:t>
      </w:r>
      <w:proofErr w:type="spellStart"/>
      <w:r>
        <w:t>idx</w:t>
      </w:r>
      <w:proofErr w:type="spellEnd"/>
      <w:r>
        <w:t>] =</w:t>
      </w:r>
      <w:proofErr w:type="gramStart"/>
      <w:r>
        <w:t>bwfill(</w:t>
      </w:r>
      <w:proofErr w:type="gramEnd"/>
      <w:r>
        <w:t>imread("~/Documents/imgs/hallwaylockopen20edge.bmp"),"holes</w:t>
      </w:r>
    </w:p>
    <w:p w:rsidR="008A3C0E" w:rsidRDefault="008A3C0E" w:rsidP="008A3C0E">
      <w:r>
        <w:t>"</w:t>
      </w:r>
      <w:proofErr w:type="gramStart"/>
      <w:r>
        <w:t>,</w:t>
      </w:r>
      <w:proofErr w:type="gramEnd"/>
      <w:r>
        <w:t>n);</w:t>
      </w:r>
    </w:p>
    <w:p w:rsidR="008A3C0E" w:rsidRDefault="008A3C0E" w:rsidP="008A3C0E">
      <w:proofErr w:type="gramStart"/>
      <w:r>
        <w:t>error</w:t>
      </w:r>
      <w:proofErr w:type="gramEnd"/>
      <w:r>
        <w:t>: `n' undefined near line 137 column 80</w:t>
      </w:r>
    </w:p>
    <w:p w:rsidR="008A3C0E" w:rsidRDefault="008A3C0E" w:rsidP="008A3C0E">
      <w:proofErr w:type="gramStart"/>
      <w:r>
        <w:t>error</w:t>
      </w:r>
      <w:proofErr w:type="gramEnd"/>
      <w:r>
        <w:t>: evaluating argument list element number 3</w:t>
      </w:r>
    </w:p>
    <w:p w:rsidR="008A3C0E" w:rsidRDefault="008A3C0E" w:rsidP="008A3C0E">
      <w:r>
        <w:t>&gt;&gt;&gt;error: evaluating argument list element number 1</w:t>
      </w:r>
    </w:p>
    <w:p w:rsidR="008A3C0E" w:rsidRDefault="008A3C0E" w:rsidP="008A3C0E">
      <w:r>
        <w:t>&gt;&gt;&gt; [</w:t>
      </w:r>
      <w:proofErr w:type="spellStart"/>
      <w:r>
        <w:t>i</w:t>
      </w:r>
      <w:proofErr w:type="spellEnd"/>
      <w:r>
        <w:t xml:space="preserve"> </w:t>
      </w:r>
      <w:proofErr w:type="spellStart"/>
      <w:r>
        <w:t>idx</w:t>
      </w:r>
      <w:proofErr w:type="spellEnd"/>
      <w:r>
        <w:t>] =</w:t>
      </w:r>
      <w:proofErr w:type="gramStart"/>
      <w:r>
        <w:t>bwfill(</w:t>
      </w:r>
      <w:proofErr w:type="gramEnd"/>
      <w:r>
        <w:t>imread("~/Documents/imgs/hallwaylockopen20edge.bmp"),"holes</w:t>
      </w:r>
    </w:p>
    <w:p w:rsidR="008A3C0E" w:rsidRDefault="008A3C0E" w:rsidP="008A3C0E">
      <w:r>
        <w:t>");</w:t>
      </w:r>
    </w:p>
    <w:p w:rsidR="008A3C0E" w:rsidRDefault="008A3C0E" w:rsidP="008A3C0E">
      <w:r>
        <w:t>&gt;&gt;&gt; [</w:t>
      </w:r>
      <w:proofErr w:type="spellStart"/>
      <w:r>
        <w:t>i</w:t>
      </w:r>
      <w:proofErr w:type="spellEnd"/>
      <w:r>
        <w:t xml:space="preserve"> </w:t>
      </w:r>
      <w:proofErr w:type="spellStart"/>
      <w:r>
        <w:t>idx</w:t>
      </w:r>
      <w:proofErr w:type="spellEnd"/>
      <w:r>
        <w:t>] =</w:t>
      </w:r>
      <w:proofErr w:type="gramStart"/>
      <w:r>
        <w:t>bwfill(</w:t>
      </w:r>
      <w:proofErr w:type="gramEnd"/>
      <w:r>
        <w:t>imread("~/Documents/imgs/hallwaylockopen20edge.bmp"),"holes</w:t>
      </w:r>
    </w:p>
    <w:p w:rsidR="008A3C0E" w:rsidRDefault="008A3C0E" w:rsidP="008A3C0E">
      <w:r>
        <w:t>")</w:t>
      </w:r>
      <w:proofErr w:type="gramStart"/>
      <w:r>
        <w:t>;</w:t>
      </w:r>
      <w:proofErr w:type="spellStart"/>
      <w:r>
        <w:t>imwrite</w:t>
      </w:r>
      <w:proofErr w:type="spellEnd"/>
      <w:proofErr w:type="gramEnd"/>
      <w:r>
        <w:t>(</w:t>
      </w:r>
      <w:proofErr w:type="spellStart"/>
      <w:r>
        <w:t>i</w:t>
      </w:r>
      <w:proofErr w:type="spellEnd"/>
      <w:r>
        <w:t>,"~/Documents/</w:t>
      </w:r>
      <w:proofErr w:type="spellStart"/>
      <w:r>
        <w:t>imgs</w:t>
      </w:r>
      <w:proofErr w:type="spellEnd"/>
      <w:r>
        <w:t>/hallwaylockopen20edgefill.bmp")</w:t>
      </w:r>
    </w:p>
    <w:p w:rsidR="008A3C0E" w:rsidRDefault="008A3C0E" w:rsidP="008A3C0E">
      <w:r>
        <w:t>&gt;&gt;&gt; [</w:t>
      </w:r>
      <w:proofErr w:type="spellStart"/>
      <w:r>
        <w:t>i</w:t>
      </w:r>
      <w:proofErr w:type="spellEnd"/>
      <w:r>
        <w:t xml:space="preserve"> </w:t>
      </w:r>
      <w:proofErr w:type="spellStart"/>
      <w:r>
        <w:t>idx</w:t>
      </w:r>
      <w:proofErr w:type="spellEnd"/>
      <w:r>
        <w:t>] =</w:t>
      </w:r>
      <w:proofErr w:type="gramStart"/>
      <w:r>
        <w:t>bwfill(</w:t>
      </w:r>
      <w:proofErr w:type="gramEnd"/>
      <w:r>
        <w:t>imread("~/Documents/imgs/hallwaylockopen40edge.bmp"),"holes</w:t>
      </w:r>
    </w:p>
    <w:p w:rsidR="008A3C0E" w:rsidRDefault="008A3C0E" w:rsidP="008A3C0E">
      <w:r>
        <w:t>")</w:t>
      </w:r>
      <w:proofErr w:type="gramStart"/>
      <w:r>
        <w:t>;</w:t>
      </w:r>
      <w:proofErr w:type="spellStart"/>
      <w:r>
        <w:t>imwrite</w:t>
      </w:r>
      <w:proofErr w:type="spellEnd"/>
      <w:proofErr w:type="gramEnd"/>
      <w:r>
        <w:t>(</w:t>
      </w:r>
      <w:proofErr w:type="spellStart"/>
      <w:r>
        <w:t>i</w:t>
      </w:r>
      <w:proofErr w:type="spellEnd"/>
      <w:r>
        <w:t>,"~/Documents/</w:t>
      </w:r>
      <w:proofErr w:type="spellStart"/>
      <w:r>
        <w:t>imgs</w:t>
      </w:r>
      <w:proofErr w:type="spellEnd"/>
      <w:r>
        <w:t>/hallwaylockopen40edgefill.bmp")</w:t>
      </w:r>
    </w:p>
    <w:p w:rsidR="008A3C0E" w:rsidRDefault="008A3C0E" w:rsidP="008A3C0E">
      <w:r>
        <w:lastRenderedPageBreak/>
        <w:t>&gt;&gt;&gt;</w:t>
      </w:r>
    </w:p>
    <w:p w:rsidR="008A3C0E" w:rsidRDefault="008A3C0E"/>
    <w:sectPr w:rsidR="008A3C0E" w:rsidSect="00A5730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301"/>
    <w:rsid w:val="000C7C23"/>
    <w:rsid w:val="000F1E89"/>
    <w:rsid w:val="00605575"/>
    <w:rsid w:val="007E78A2"/>
    <w:rsid w:val="008A3C0E"/>
    <w:rsid w:val="008F0866"/>
    <w:rsid w:val="00A34218"/>
    <w:rsid w:val="00A57301"/>
    <w:rsid w:val="00D91DEB"/>
    <w:rsid w:val="00DF3111"/>
    <w:rsid w:val="00E631E7"/>
    <w:rsid w:val="00F67C2B"/>
    <w:rsid w:val="00F8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E0ABF133</Template>
  <TotalTime>0</TotalTime>
  <Pages>10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ACS Inc.</Company>
  <LinksUpToDate>false</LinksUpToDate>
  <CharactersWithSpaces>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Cody E. Hanks</dc:creator>
  <cp:lastModifiedBy>mperkows</cp:lastModifiedBy>
  <cp:revision>2</cp:revision>
  <dcterms:created xsi:type="dcterms:W3CDTF">2013-01-16T19:44:00Z</dcterms:created>
  <dcterms:modified xsi:type="dcterms:W3CDTF">2013-01-16T19:44:00Z</dcterms:modified>
</cp:coreProperties>
</file>